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400F1" w14:textId="77777777" w:rsidR="003C38A4" w:rsidRDefault="00000000">
      <w:pPr>
        <w:ind w:left="354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      Kérdőív</w:t>
      </w:r>
    </w:p>
    <w:p w14:paraId="30B4C710" w14:textId="77777777" w:rsidR="003C38A4" w:rsidRDefault="00000000"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b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>a Magyar Ejtőernyős Enciklopédiában való szerepléshez</w:t>
      </w:r>
    </w:p>
    <w:p w14:paraId="22457C6B" w14:textId="77777777" w:rsidR="003C38A4" w:rsidRDefault="003C38A4">
      <w:pPr>
        <w:rPr>
          <w:rFonts w:ascii="Arial" w:hAnsi="Arial" w:cs="Arial"/>
          <w:b/>
          <w:color w:val="000000"/>
          <w:sz w:val="24"/>
          <w:szCs w:val="24"/>
        </w:rPr>
      </w:pPr>
    </w:p>
    <w:p w14:paraId="5EC2D2E9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A kérdőív kitöltése önkéntes! A közölni nem kívánt rovatok üresen hagyhatók.</w:t>
      </w:r>
    </w:p>
    <w:p w14:paraId="73221DC4" w14:textId="77777777" w:rsidR="003C38A4" w:rsidRDefault="00000000">
      <w:pPr>
        <w:spacing w:after="240"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>Portréfénykép: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lehetőleg szemből készült, jól felismerhető fénykép; és ne sisakban, napszemüvegben vagy ugrószemüvegben készüljön. Hivatásosoknál egyenruhás fénykép is beküldhető!</w:t>
      </w:r>
    </w:p>
    <w:p w14:paraId="7EDCE255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Név: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</w:t>
      </w:r>
    </w:p>
    <w:p w14:paraId="7AE3DA13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Születési hely és év:</w:t>
      </w:r>
      <w:r>
        <w:rPr>
          <w:rFonts w:ascii="Arial" w:hAnsi="Arial" w:cs="Arial"/>
          <w:sz w:val="24"/>
          <w:szCs w:val="24"/>
        </w:rPr>
        <w:t xml:space="preserve"> (ha közölni kívánja) ................................................................................................</w:t>
      </w:r>
    </w:p>
    <w:p w14:paraId="12320D35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Foglalkozás: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</w:t>
      </w:r>
    </w:p>
    <w:p w14:paraId="253158F0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Rendfokozat:</w:t>
      </w:r>
      <w:r>
        <w:rPr>
          <w:rFonts w:ascii="Arial" w:hAnsi="Arial" w:cs="Arial"/>
          <w:sz w:val="24"/>
          <w:szCs w:val="24"/>
        </w:rPr>
        <w:t xml:space="preserve"> (ha katona vagy rendvédelmi szervezet tagja volt</w:t>
      </w:r>
      <w:proofErr w:type="gramStart"/>
      <w:r>
        <w:rPr>
          <w:rFonts w:ascii="Arial" w:hAnsi="Arial" w:cs="Arial"/>
          <w:sz w:val="24"/>
          <w:szCs w:val="24"/>
        </w:rPr>
        <w:t>)  ................................................................................................</w:t>
      </w:r>
      <w:proofErr w:type="gramEnd"/>
    </w:p>
    <w:p w14:paraId="712DA8E1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Ugrások száma: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</w:t>
      </w:r>
    </w:p>
    <w:p w14:paraId="7FB4BAB1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Ejtőernyős minősítés:</w:t>
      </w:r>
      <w:r>
        <w:rPr>
          <w:rFonts w:ascii="Arial" w:hAnsi="Arial" w:cs="Arial"/>
          <w:sz w:val="24"/>
          <w:szCs w:val="24"/>
        </w:rPr>
        <w:t xml:space="preserve"> (hazai és nemzetközi, pl. I. osztályú ejtőernyős, FAI-kategória</w:t>
      </w:r>
      <w:proofErr w:type="gramStart"/>
      <w:r>
        <w:rPr>
          <w:rFonts w:ascii="Arial" w:hAnsi="Arial" w:cs="Arial"/>
          <w:sz w:val="24"/>
          <w:szCs w:val="24"/>
        </w:rPr>
        <w:t>)  ................................................................................................</w:t>
      </w:r>
      <w:proofErr w:type="gramEnd"/>
    </w:p>
    <w:p w14:paraId="536B1B59" w14:textId="77777777" w:rsidR="003C38A4" w:rsidRDefault="00000000">
      <w:pPr>
        <w:spacing w:after="24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Ejtőernyős képesítés:</w:t>
      </w:r>
      <w:r>
        <w:rPr>
          <w:rFonts w:ascii="Arial" w:hAnsi="Arial" w:cs="Arial"/>
          <w:sz w:val="24"/>
          <w:szCs w:val="24"/>
        </w:rPr>
        <w:t xml:space="preserve"> (pl. segédoktató, oktató</w:t>
      </w:r>
      <w:proofErr w:type="gramStart"/>
      <w:r>
        <w:rPr>
          <w:rFonts w:ascii="Arial" w:hAnsi="Arial" w:cs="Arial"/>
          <w:sz w:val="24"/>
          <w:szCs w:val="24"/>
        </w:rPr>
        <w:t>)  ................................................................................................</w:t>
      </w:r>
      <w:proofErr w:type="gramEnd"/>
    </w:p>
    <w:p w14:paraId="4F0519B2" w14:textId="77777777" w:rsidR="003C38A4" w:rsidRDefault="00000000">
      <w:pPr>
        <w:spacing w:after="240"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>Fontosabb ejtőernyős szakmai beosztások, szolgálati helyek, egyesületi/szövetségi tisztségek és tevékenységi időszakok: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 </w:t>
      </w:r>
    </w:p>
    <w:p w14:paraId="11B79EE1" w14:textId="77777777" w:rsidR="003C38A4" w:rsidRDefault="00000000">
      <w:pPr>
        <w:spacing w:after="2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Kitüntetések, elismerések: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</w:t>
      </w:r>
    </w:p>
    <w:p w14:paraId="4C56CFB7" w14:textId="77777777" w:rsidR="003C38A4" w:rsidRDefault="00000000">
      <w:pPr>
        <w:spacing w:after="2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Versenyeredmények:</w:t>
      </w:r>
      <w:r>
        <w:rPr>
          <w:rFonts w:ascii="Arial" w:hAnsi="Arial" w:cs="Arial"/>
          <w:sz w:val="24"/>
          <w:szCs w:val="24"/>
        </w:rPr>
        <w:t xml:space="preserve"> (ha versenyzett</w:t>
      </w:r>
      <w:proofErr w:type="gramStart"/>
      <w:r>
        <w:rPr>
          <w:rFonts w:ascii="Arial" w:hAnsi="Arial" w:cs="Arial"/>
          <w:sz w:val="24"/>
          <w:szCs w:val="24"/>
        </w:rPr>
        <w:t>)  ................................................................................................</w:t>
      </w:r>
      <w:proofErr w:type="gramEnd"/>
    </w:p>
    <w:p w14:paraId="396B7F3D" w14:textId="77777777" w:rsidR="003C38A4" w:rsidRDefault="00000000">
      <w:pPr>
        <w:spacing w:after="2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Rekordok, rekordkísérletek:</w:t>
      </w:r>
      <w:r>
        <w:rPr>
          <w:rFonts w:ascii="Arial" w:hAnsi="Arial" w:cs="Arial"/>
          <w:sz w:val="24"/>
          <w:szCs w:val="24"/>
        </w:rPr>
        <w:t xml:space="preserve"> (ha részt vett ilyen ugrásokban</w:t>
      </w:r>
      <w:proofErr w:type="gramStart"/>
      <w:r>
        <w:rPr>
          <w:rFonts w:ascii="Arial" w:hAnsi="Arial" w:cs="Arial"/>
          <w:sz w:val="24"/>
          <w:szCs w:val="24"/>
        </w:rPr>
        <w:t>)  ................................................................................................</w:t>
      </w:r>
      <w:proofErr w:type="gramEnd"/>
    </w:p>
    <w:p w14:paraId="6BFD263E" w14:textId="77777777" w:rsidR="003C38A4" w:rsidRDefault="00000000">
      <w:pPr>
        <w:spacing w:after="2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ejtőernyőzéssel kapcsolatos írások, publikációk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(lehetőleg a cím, a megjelenés helye és éve feltüntetésével)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</w:t>
      </w:r>
    </w:p>
    <w:p w14:paraId="69B1059E" w14:textId="77777777" w:rsidR="003C38A4" w:rsidRDefault="00000000">
      <w:pPr>
        <w:spacing w:after="2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Egyéb fontos információk: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</w:t>
      </w:r>
    </w:p>
    <w:p w14:paraId="47316A38" w14:textId="77777777" w:rsidR="003C38A4" w:rsidRDefault="00000000">
      <w:r>
        <w:rPr>
          <w:rFonts w:ascii="Arial" w:hAnsi="Arial" w:cs="Arial"/>
          <w:b/>
          <w:sz w:val="24"/>
          <w:szCs w:val="24"/>
        </w:rPr>
        <w:t>Kapcsolattartási e-mail-cím:</w:t>
      </w:r>
      <w:r>
        <w:rPr>
          <w:rFonts w:ascii="Arial" w:hAnsi="Arial" w:cs="Arial"/>
          <w:sz w:val="24"/>
          <w:szCs w:val="24"/>
        </w:rPr>
        <w:t xml:space="preserve"> (kizárólag a szerkesztéssel kapcsolatos kapcsolattartásra; nem kerül közzétételre) ................................................................................................</w:t>
      </w:r>
    </w:p>
    <w:p w14:paraId="4DC4CECB" w14:textId="77777777" w:rsidR="003C38A4" w:rsidRDefault="00000000">
      <w:r>
        <w:rPr>
          <w:rFonts w:ascii="Arial" w:eastAsia="Times New Roman" w:hAnsi="Arial" w:cs="Arial"/>
          <w:i/>
          <w:sz w:val="24"/>
          <w:szCs w:val="24"/>
          <w:lang w:eastAsia="hu-HU" w:bidi="hu-HU"/>
        </w:rPr>
        <w:t>Kérjük, hogy ahol lehetséges, a szakmai eseményekhez, beosztásokhoz és eredményekhez kapcsolódó évszám vagy időszak is kerüljön feltüntetésre!</w:t>
      </w:r>
    </w:p>
    <w:sectPr w:rsidR="003C38A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2F928" w14:textId="77777777" w:rsidR="00E27AF0" w:rsidRDefault="00E27AF0">
      <w:pPr>
        <w:spacing w:after="0" w:line="240" w:lineRule="auto"/>
      </w:pPr>
      <w:r>
        <w:separator/>
      </w:r>
    </w:p>
  </w:endnote>
  <w:endnote w:type="continuationSeparator" w:id="0">
    <w:p w14:paraId="489C30A0" w14:textId="77777777" w:rsidR="00E27AF0" w:rsidRDefault="00E2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02359" w14:textId="77777777" w:rsidR="00E27AF0" w:rsidRDefault="00E27AF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0CECF8" w14:textId="77777777" w:rsidR="00E27AF0" w:rsidRDefault="00E27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C38A4"/>
    <w:rsid w:val="0014039D"/>
    <w:rsid w:val="003C38A4"/>
    <w:rsid w:val="003F0CE3"/>
    <w:rsid w:val="00E2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E571D"/>
  <w15:docId w15:val="{D2E5B815-4893-48C2-8993-04CFB2C4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Boda József</dc:creator>
  <dc:description/>
  <cp:lastModifiedBy>lenovo</cp:lastModifiedBy>
  <cp:revision>2</cp:revision>
  <dcterms:created xsi:type="dcterms:W3CDTF">2026-09-27T20:28:00Z</dcterms:created>
  <dcterms:modified xsi:type="dcterms:W3CDTF">2026-09-27T20:28:00Z</dcterms:modified>
</cp:coreProperties>
</file>