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284F8" w14:textId="77777777" w:rsidR="007D5F74" w:rsidRDefault="00000000">
      <w:pPr>
        <w:jc w:val="center"/>
      </w:pPr>
      <w:r>
        <w:rPr>
          <w:rFonts w:ascii="Arial" w:eastAsia="Times New Roman" w:hAnsi="Arial" w:cs="Arial"/>
          <w:b/>
          <w:sz w:val="28"/>
          <w:lang w:eastAsia="hu-HU" w:bidi="hu-HU"/>
        </w:rPr>
        <w:t>Adatkezelési tájékoztató és hozzájáruló nyilatkozat</w:t>
      </w:r>
    </w:p>
    <w:p w14:paraId="0DE40EDD" w14:textId="77777777" w:rsidR="007D5F74" w:rsidRDefault="007D5F74">
      <w:pPr>
        <w:spacing w:after="8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11AF5ED" w14:textId="77777777" w:rsidR="007D5F74" w:rsidRDefault="00000000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Adatkezelő: </w:t>
      </w:r>
      <w:r>
        <w:rPr>
          <w:rFonts w:ascii="Arial" w:hAnsi="Arial" w:cs="Arial"/>
          <w:sz w:val="24"/>
          <w:szCs w:val="24"/>
        </w:rPr>
        <w:t>Magyar Ejtőernyősök Bajtársi Szövetsége (MEBSZ), 1101 Budapest, Hungária körút 9. Adószám: 18182147-1-43; e-mail: mebsz.iroda@gmail.com.</w:t>
      </w:r>
    </w:p>
    <w:p w14:paraId="02593D13" w14:textId="77777777" w:rsidR="007D5F74" w:rsidRDefault="00000000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adatkezelés célja: </w:t>
      </w:r>
      <w:r>
        <w:rPr>
          <w:rFonts w:ascii="Arial" w:hAnsi="Arial" w:cs="Arial"/>
          <w:sz w:val="24"/>
          <w:szCs w:val="24"/>
        </w:rPr>
        <w:t>a Magyar Ejtőernyős Enciklopédia szerkesztéséhez szükséges adatok és a beküldött fényképek összegyűjtése, szerkesztése, ellenőrzése és a nyomtatott és elektronikus kiadványban történő közzététele, továbbá a szerkesztéssel kapcsolatos kapcsolattartás.</w:t>
      </w:r>
    </w:p>
    <w:p w14:paraId="3488A951" w14:textId="77777777" w:rsidR="007D5F74" w:rsidRDefault="00000000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adatkezelés jogalapja: </w:t>
      </w:r>
      <w:r>
        <w:rPr>
          <w:rFonts w:ascii="Arial" w:hAnsi="Arial" w:cs="Arial"/>
          <w:sz w:val="24"/>
          <w:szCs w:val="24"/>
        </w:rPr>
        <w:t>az érintett önkéntes hozzájárulása az Európai Parlament és a Tanács (EU) 2016/679 rendelete (GDPR) 6. cikk (1) bekezdés a) pontja alapján. A képmás felhasználásához adott hozzájárulás a Polgári Törvénykönyv 2:48. § (1) bekezdése szerinti hozzájárulást is magában foglalja.</w:t>
      </w:r>
    </w:p>
    <w:p w14:paraId="79D45C3A" w14:textId="77777777" w:rsidR="007D5F74" w:rsidRDefault="00000000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 kezelt adatok köre: </w:t>
      </w:r>
      <w:r>
        <w:rPr>
          <w:rFonts w:ascii="Arial" w:hAnsi="Arial" w:cs="Arial"/>
          <w:sz w:val="24"/>
          <w:szCs w:val="24"/>
        </w:rPr>
        <w:t>a kérdőívben önkéntesen megadott adatok, a beküldött fénykép, a kapcsolattartási e-mail-cím, valamint a hozzájáruló nyilatkozaton szereplő név, keltezés és aláírás. A kapcsolattartási e-mail-cím és az aláírás nem kerül közzétételre.</w:t>
      </w:r>
    </w:p>
    <w:p w14:paraId="62E31FC8" w14:textId="77777777" w:rsidR="007D5F74" w:rsidRDefault="00000000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 címzettek köre: </w:t>
      </w:r>
      <w:r>
        <w:rPr>
          <w:rFonts w:ascii="Arial" w:hAnsi="Arial" w:cs="Arial"/>
          <w:sz w:val="24"/>
          <w:szCs w:val="24"/>
        </w:rPr>
        <w:t xml:space="preserve">az Enciklopédia szerkesztésében közreműködő, az adatok kezelésére feljogosított személyek, továbbá a kiadó és a nyomda a kiadvány előállításához szükséges mértékben. A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nyomtatott és elektronikus Enciklopédiában közzétett életrajzi és szakmai adatok, valamint - külön hozzájárulás esetén - a fénykép az olvasók, illetve az elektronikus kiadás felhasználói számára hozzáférhetővé válnak.</w:t>
      </w:r>
    </w:p>
    <w:p w14:paraId="3E4723E2" w14:textId="77777777" w:rsidR="007D5F74" w:rsidRDefault="00000000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adatkezelés időtartama: </w:t>
      </w:r>
      <w:r>
        <w:rPr>
          <w:rFonts w:ascii="Arial" w:hAnsi="Arial" w:cs="Arial"/>
          <w:sz w:val="24"/>
          <w:szCs w:val="24"/>
        </w:rPr>
        <w:t xml:space="preserve">a szerkesztési háttéranyagokat és kapcsolattartási adatokat a hozzájárulás visszavonásáig, de legfeljebb 15 évig kezeljük.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A hozzájárulás visszavonását követően az adatokat új kiadásban, utánnyomásban vagy a MEBSZ által ellenőrzött elektronikus közzétételben - más megfelelő jogalap hiányában - nem használjuk fel. A már kiadott és forgalomba került nyomtatott példányokból a közzétett adatok és képmás utólagos eltávolítása fizikailag nem lehetséges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Az érintetti jogok a kézirat lezárását követően is gyakorolhatók, mindazon személyes adatok tekintetében, amelyeket a MEBSZ továbbra is kezel.</w:t>
      </w:r>
    </w:p>
    <w:p w14:paraId="4A3861FA" w14:textId="77777777" w:rsidR="007D5F74" w:rsidRDefault="00000000">
      <w:pPr>
        <w:spacing w:after="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Az érintett jogai: </w:t>
      </w:r>
      <w:r>
        <w:rPr>
          <w:rFonts w:ascii="Arial" w:hAnsi="Arial" w:cs="Arial"/>
          <w:sz w:val="24"/>
          <w:szCs w:val="24"/>
        </w:rPr>
        <w:t xml:space="preserve">az érintett kérheti a rá vonatkozó személyes adatokhoz való hozzáférést, azok helyesbítését, törlését vagy kezelésük korlátozását, továbbá – ha annak feltételei fennállnak – az adathordozhatóságot. A hozzájárulás bármikor, indokolás nélkül visszavonható; a visszavonás nem érinti a visszavonás előtt, a hozzájárulás alapján végzett adatkezelés jogszerűségét. 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>A hozzájárulás visszavonását a mebsz.iroda@gmail.com e-mail-címen lehet jelezni.</w:t>
      </w:r>
    </w:p>
    <w:p w14:paraId="70139B98" w14:textId="77777777" w:rsidR="007D5F74" w:rsidRDefault="00000000">
      <w:pPr>
        <w:spacing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>Az adatszolgáltatás önkéntessége: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a kérdőív kitöltése és a személyes adatok megadása önkéntes. A fénykép közzétételéhez adott hozzájárulás megtagadása nem zárja ki a szöveges bemutatkozás szerkesztőbizottsági elbírálását.</w:t>
      </w:r>
    </w:p>
    <w:p w14:paraId="3B450603" w14:textId="77777777" w:rsidR="007D5F74" w:rsidRDefault="00000000">
      <w:pPr>
        <w:spacing w:line="240" w:lineRule="auto"/>
        <w:jc w:val="both"/>
      </w:pPr>
      <w:r>
        <w:rPr>
          <w:rFonts w:ascii="Arial" w:hAnsi="Arial" w:cs="Arial"/>
          <w:b/>
          <w:sz w:val="24"/>
          <w:szCs w:val="24"/>
        </w:rPr>
        <w:t xml:space="preserve">Jogorvoslat: </w:t>
      </w:r>
      <w:r>
        <w:rPr>
          <w:rFonts w:ascii="Arial" w:hAnsi="Arial" w:cs="Arial"/>
          <w:sz w:val="24"/>
          <w:szCs w:val="24"/>
        </w:rPr>
        <w:t>az érintett panaszt tehet a Nemzeti Adatvédelmi és Információszabadság Hatóságnál (1055 Budapest, Falk Miksa utca 9–11.; e-mail: ugyfelszolgalat@naih.hu), továbbá jogainak megsértése esetén bírósághoz fordulhat.</w:t>
      </w:r>
    </w:p>
    <w:p w14:paraId="62047B3A" w14:textId="77777777" w:rsidR="007D5F74" w:rsidRDefault="007D5F7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0F84D9D" w14:textId="77777777" w:rsidR="007D5F74" w:rsidRDefault="007D5F7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0C66F4E" w14:textId="77777777" w:rsidR="007D5F74" w:rsidRDefault="007D5F74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7A8D30F" w14:textId="77777777" w:rsidR="007D5F74" w:rsidRDefault="00000000">
      <w:pPr>
        <w:spacing w:line="240" w:lineRule="auto"/>
        <w:jc w:val="both"/>
      </w:pPr>
      <w:r>
        <w:rPr>
          <w:rFonts w:ascii="Arial" w:hAnsi="Arial" w:cs="Arial"/>
          <w:b/>
          <w:sz w:val="24"/>
          <w:szCs w:val="24"/>
        </w:rPr>
        <w:lastRenderedPageBreak/>
        <w:t>Hozzájáruló nyilatkozat!</w:t>
      </w:r>
    </w:p>
    <w:p w14:paraId="32B5CA7B" w14:textId="77777777" w:rsidR="007D5F74" w:rsidRDefault="00000000">
      <w:pPr>
        <w:spacing w:after="100" w:line="240" w:lineRule="auto"/>
      </w:pPr>
      <w:r>
        <w:rPr>
          <w:rFonts w:ascii="Arial" w:eastAsia="Times New Roman" w:hAnsi="Arial" w:cs="Arial"/>
          <w:i/>
          <w:sz w:val="24"/>
          <w:szCs w:val="24"/>
          <w:lang w:eastAsia="hu-HU" w:bidi="hu-HU"/>
        </w:rPr>
        <w:t>Kérjük, a megfelelő négyzetben X jellel jelezze a választását.</w:t>
      </w:r>
    </w:p>
    <w:p w14:paraId="032596F8" w14:textId="77777777" w:rsidR="007D5F74" w:rsidRDefault="00000000">
      <w:pPr>
        <w:spacing w:after="80"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1. 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Hozzájárulok,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Nem járulok hozzá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ahhoz, hogy a MEBSZ a kérdőívben általam önkéntesen megadott, közzétételre szánt személyes adatokat a fent meghatározott célból kezelje, és a Magyar Ejtőernyős Enciklopédia nyomtatott és elektronikus kiadásában </w:t>
      </w:r>
      <w:proofErr w:type="spellStart"/>
      <w:r>
        <w:rPr>
          <w:rFonts w:ascii="Arial" w:eastAsia="Times New Roman" w:hAnsi="Arial" w:cs="Arial"/>
          <w:sz w:val="24"/>
          <w:szCs w:val="24"/>
          <w:lang w:eastAsia="hu-HU" w:bidi="hu-HU"/>
        </w:rPr>
        <w:t>közzétegye</w:t>
      </w:r>
      <w:proofErr w:type="spellEnd"/>
      <w:r>
        <w:rPr>
          <w:rFonts w:ascii="Arial" w:eastAsia="Times New Roman" w:hAnsi="Arial" w:cs="Arial"/>
          <w:sz w:val="24"/>
          <w:szCs w:val="24"/>
          <w:lang w:eastAsia="hu-HU" w:bidi="hu-HU"/>
        </w:rPr>
        <w:t>.</w:t>
      </w:r>
    </w:p>
    <w:p w14:paraId="541D6A1B" w14:textId="77777777" w:rsidR="007D5F74" w:rsidRDefault="00000000">
      <w:pPr>
        <w:spacing w:after="80" w:line="240" w:lineRule="auto"/>
        <w:jc w:val="both"/>
      </w:pP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2. 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Hozzájárulok, </w:t>
      </w:r>
      <w:r>
        <w:rPr>
          <w:rFonts w:ascii="Segoe UI Symbol" w:eastAsia="Times New Roman" w:hAnsi="Segoe UI Symbol" w:cs="Segoe UI Symbol"/>
          <w:b/>
          <w:sz w:val="24"/>
          <w:szCs w:val="24"/>
          <w:lang w:eastAsia="hu-HU" w:bidi="hu-HU"/>
        </w:rPr>
        <w:t>☐</w:t>
      </w:r>
      <w:r>
        <w:rPr>
          <w:rFonts w:ascii="Arial" w:eastAsia="Times New Roman" w:hAnsi="Arial" w:cs="Arial"/>
          <w:b/>
          <w:sz w:val="24"/>
          <w:szCs w:val="24"/>
          <w:lang w:eastAsia="hu-HU" w:bidi="hu-HU"/>
        </w:rPr>
        <w:t xml:space="preserve"> Nem járulok hozzá</w:t>
      </w:r>
      <w:r>
        <w:rPr>
          <w:rFonts w:ascii="Arial" w:eastAsia="Times New Roman" w:hAnsi="Arial" w:cs="Arial"/>
          <w:sz w:val="24"/>
          <w:szCs w:val="24"/>
          <w:lang w:eastAsia="hu-HU" w:bidi="hu-HU"/>
        </w:rPr>
        <w:t xml:space="preserve"> ahhoz, hogy a beküldött fényképet - mint képmásomat - a Magyar Ejtőernyős Enciklopédia nyomtatott és elektronikus kiadásában felhasználják és </w:t>
      </w:r>
      <w:proofErr w:type="spellStart"/>
      <w:r>
        <w:rPr>
          <w:rFonts w:ascii="Arial" w:eastAsia="Times New Roman" w:hAnsi="Arial" w:cs="Arial"/>
          <w:sz w:val="24"/>
          <w:szCs w:val="24"/>
          <w:lang w:eastAsia="hu-HU" w:bidi="hu-HU"/>
        </w:rPr>
        <w:t>közzétegyék</w:t>
      </w:r>
      <w:proofErr w:type="spellEnd"/>
      <w:r>
        <w:rPr>
          <w:rFonts w:ascii="Arial" w:eastAsia="Times New Roman" w:hAnsi="Arial" w:cs="Arial"/>
          <w:sz w:val="24"/>
          <w:szCs w:val="24"/>
          <w:lang w:eastAsia="hu-HU" w:bidi="hu-HU"/>
        </w:rPr>
        <w:t>.</w:t>
      </w:r>
    </w:p>
    <w:p w14:paraId="077C68A1" w14:textId="77777777" w:rsidR="007D5F74" w:rsidRDefault="00000000">
      <w:pPr>
        <w:keepNext/>
        <w:spacing w:after="12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hu-HU" w:bidi="hu-HU"/>
        </w:rPr>
        <w:t>Tudomásul veszem, hogy a hozzájárulás önkéntes!</w:t>
      </w:r>
    </w:p>
    <w:p w14:paraId="4AC6924C" w14:textId="77777777" w:rsidR="007D5F74" w:rsidRDefault="00000000">
      <w:pPr>
        <w:spacing w:after="8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hu-HU" w:bidi="hu-HU"/>
        </w:rPr>
        <w:t>A fénykép közzétételéhez adott hozzájárulás megtagadása önmagában nem zárja ki a szöveges bemutatkozás szerkesztőbizottsági elbírálását. Hozzájárulásomat bármikor visszavonhatom a mebsz.iroda@gmail.com e-mail-címen; a visszavonás nem érinti a korábbi, hozzájáruláson alapuló adatkezelés jogszerűségét</w:t>
      </w:r>
      <w:r>
        <w:rPr>
          <w:rFonts w:ascii="Times New Roman" w:eastAsia="Times New Roman" w:hAnsi="Times New Roman"/>
          <w:color w:val="FF0000"/>
          <w:sz w:val="26"/>
          <w:lang w:eastAsia="hu-HU" w:bidi="hu-HU"/>
        </w:rPr>
        <w:t>.</w:t>
      </w:r>
    </w:p>
    <w:p w14:paraId="3EE75516" w14:textId="77777777" w:rsidR="007D5F74" w:rsidRDefault="00000000">
      <w:pPr>
        <w:spacing w:after="120" w:line="240" w:lineRule="auto"/>
        <w:jc w:val="both"/>
      </w:pPr>
      <w:r>
        <w:rPr>
          <w:rFonts w:ascii="Arial" w:eastAsia="Times New Roman" w:hAnsi="Arial" w:cs="Arial"/>
          <w:color w:val="000000"/>
          <w:sz w:val="24"/>
          <w:szCs w:val="24"/>
          <w:lang w:eastAsia="hu-HU" w:bidi="hu-HU"/>
        </w:rPr>
        <w:t>Kijelentem, hogy a fenti adatkezelési tájékoztatást megismertem</w:t>
      </w:r>
      <w:r>
        <w:rPr>
          <w:rFonts w:ascii="Times New Roman" w:eastAsia="Times New Roman" w:hAnsi="Times New Roman"/>
          <w:color w:val="000000"/>
          <w:sz w:val="26"/>
          <w:lang w:eastAsia="hu-HU" w:bidi="hu-HU"/>
        </w:rPr>
        <w:t>!</w:t>
      </w:r>
    </w:p>
    <w:p w14:paraId="4BB800E9" w14:textId="77777777" w:rsidR="007D5F74" w:rsidRDefault="00000000">
      <w:pPr>
        <w:spacing w:after="6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Név: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........................................................................................................</w:t>
      </w:r>
    </w:p>
    <w:p w14:paraId="6D07D544" w14:textId="77777777" w:rsidR="007D5F74" w:rsidRDefault="00000000">
      <w:pPr>
        <w:spacing w:after="6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Kapcsolattartási e-mail-cím: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</w:t>
      </w:r>
    </w:p>
    <w:p w14:paraId="608D7DC0" w14:textId="77777777" w:rsidR="007D5F74" w:rsidRDefault="00000000">
      <w:pPr>
        <w:spacing w:line="240" w:lineRule="auto"/>
        <w:jc w:val="both"/>
      </w:pPr>
      <w:proofErr w:type="gramStart"/>
      <w:r>
        <w:rPr>
          <w:rFonts w:ascii="Arial" w:hAnsi="Arial" w:cs="Arial"/>
          <w:b/>
          <w:sz w:val="24"/>
          <w:szCs w:val="24"/>
        </w:rPr>
        <w:t>Kelt:</w:t>
      </w:r>
      <w:r>
        <w:rPr>
          <w:rFonts w:ascii="Arial" w:hAnsi="Arial" w:cs="Arial"/>
          <w:sz w:val="24"/>
          <w:szCs w:val="24"/>
        </w:rPr>
        <w:t xml:space="preserve">  ........................................</w:t>
      </w:r>
      <w:proofErr w:type="gramEnd"/>
      <w:r>
        <w:rPr>
          <w:rFonts w:ascii="Arial" w:hAnsi="Arial" w:cs="Arial"/>
          <w:sz w:val="24"/>
          <w:szCs w:val="24"/>
        </w:rPr>
        <w:t>, 2026. ........................ hó ........ nap</w:t>
      </w:r>
    </w:p>
    <w:p w14:paraId="2F1E05E5" w14:textId="77777777" w:rsidR="007D5F74" w:rsidRDefault="00000000">
      <w:pPr>
        <w:spacing w:after="280" w:line="240" w:lineRule="auto"/>
        <w:jc w:val="both"/>
      </w:pPr>
      <w:r>
        <w:rPr>
          <w:rFonts w:ascii="Arial" w:hAnsi="Arial" w:cs="Arial"/>
          <w:b/>
          <w:sz w:val="24"/>
          <w:szCs w:val="24"/>
        </w:rPr>
        <w:t>Aláírás:</w:t>
      </w:r>
      <w:r>
        <w:rPr>
          <w:rFonts w:ascii="Arial" w:hAnsi="Arial" w:cs="Arial"/>
          <w:sz w:val="24"/>
          <w:szCs w:val="24"/>
        </w:rPr>
        <w:t xml:space="preserve">  ....................................................................................................</w:t>
      </w:r>
    </w:p>
    <w:p w14:paraId="2DD4DF2F" w14:textId="77777777" w:rsidR="007D5F74" w:rsidRDefault="00000000">
      <w:pPr>
        <w:spacing w:after="24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hu-HU" w:bidi="hu-HU"/>
        </w:rPr>
        <w:t>Az adatkezelési tájékoztató kibocsátói:</w:t>
      </w:r>
    </w:p>
    <w:tbl>
      <w:tblPr>
        <w:tblW w:w="907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7D5F74" w14:paraId="450FC9B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82E25E" w14:textId="77777777" w:rsidR="007D5F74" w:rsidRDefault="00000000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Dr. Boda József ny.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nb.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vőrgy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3173F" w14:textId="77777777" w:rsidR="007D5F74" w:rsidRDefault="00000000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Molnár Zsolt dandártábornok</w:t>
            </w:r>
          </w:p>
        </w:tc>
      </w:tr>
      <w:tr w:rsidR="007D5F74" w14:paraId="3F9C42A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B9642B" w14:textId="77777777" w:rsidR="007D5F74" w:rsidRDefault="00000000">
            <w:pPr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 MEBSZ Tanácsadó Testületének  </w:t>
            </w:r>
          </w:p>
          <w:p w14:paraId="2844896F" w14:textId="77777777" w:rsidR="007D5F74" w:rsidRDefault="00000000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elnöke</w:t>
            </w:r>
          </w:p>
        </w:tc>
        <w:tc>
          <w:tcPr>
            <w:tcW w:w="453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59298F" w14:textId="77777777" w:rsidR="007D5F74" w:rsidRDefault="00000000">
            <w:pPr>
              <w:spacing w:after="0"/>
              <w:jc w:val="both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    MEBSZ elnök</w:t>
            </w:r>
          </w:p>
        </w:tc>
      </w:tr>
    </w:tbl>
    <w:p w14:paraId="68B66D4A" w14:textId="77777777" w:rsidR="007D5F74" w:rsidRDefault="007D5F74">
      <w:pPr>
        <w:jc w:val="both"/>
        <w:rPr>
          <w:rFonts w:ascii="Arial" w:hAnsi="Arial" w:cs="Arial"/>
          <w:sz w:val="24"/>
          <w:szCs w:val="24"/>
        </w:rPr>
      </w:pPr>
    </w:p>
    <w:p w14:paraId="398BA18D" w14:textId="77777777" w:rsidR="007D5F74" w:rsidRDefault="007D5F74">
      <w:pPr>
        <w:rPr>
          <w:rFonts w:ascii="Arial" w:hAnsi="Arial" w:cs="Arial"/>
          <w:sz w:val="24"/>
          <w:szCs w:val="24"/>
        </w:rPr>
      </w:pPr>
    </w:p>
    <w:sectPr w:rsidR="007D5F74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7C0D9" w14:textId="77777777" w:rsidR="00F67863" w:rsidRDefault="00F67863">
      <w:pPr>
        <w:spacing w:after="0" w:line="240" w:lineRule="auto"/>
      </w:pPr>
      <w:r>
        <w:separator/>
      </w:r>
    </w:p>
  </w:endnote>
  <w:endnote w:type="continuationSeparator" w:id="0">
    <w:p w14:paraId="15EF6D7E" w14:textId="77777777" w:rsidR="00F67863" w:rsidRDefault="00F67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61825" w14:textId="77777777" w:rsidR="00F67863" w:rsidRDefault="00F678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4F9843D" w14:textId="77777777" w:rsidR="00F67863" w:rsidRDefault="00F678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D5F74"/>
    <w:rsid w:val="0014039D"/>
    <w:rsid w:val="007D5F74"/>
    <w:rsid w:val="00952886"/>
    <w:rsid w:val="00F6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B3D60"/>
  <w15:docId w15:val="{D2E5B815-4893-48C2-8993-04CFB2C4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Boda József</dc:creator>
  <dc:description/>
  <cp:lastModifiedBy>lenovo</cp:lastModifiedBy>
  <cp:revision>2</cp:revision>
  <dcterms:created xsi:type="dcterms:W3CDTF">2026-09-27T20:27:00Z</dcterms:created>
  <dcterms:modified xsi:type="dcterms:W3CDTF">2026-09-27T20:27:00Z</dcterms:modified>
</cp:coreProperties>
</file>